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255" w:rsidRDefault="00C44AF3" w:rsidP="00E30F2E">
      <w:pPr>
        <w:spacing w:after="0"/>
      </w:pPr>
      <w:bookmarkStart w:id="0" w:name="_GoBack"/>
      <w:bookmarkEnd w:id="0"/>
      <w:r>
        <w:t xml:space="preserve">2020 </w:t>
      </w:r>
      <w:r w:rsidR="00E30F2E">
        <w:t>Registration by Grade Level</w:t>
      </w:r>
    </w:p>
    <w:p w:rsidR="00E30F2E" w:rsidRDefault="00E30F2E" w:rsidP="00E30F2E">
      <w:pPr>
        <w:spacing w:after="0"/>
      </w:pPr>
    </w:p>
    <w:p w:rsidR="00E30F2E" w:rsidRDefault="006B72FF" w:rsidP="00E30F2E">
      <w:pPr>
        <w:spacing w:after="0"/>
      </w:pPr>
      <w:r>
        <w:t>Wednesday,</w:t>
      </w:r>
      <w:r w:rsidR="00E30F2E">
        <w:t xml:space="preserve"> August </w:t>
      </w:r>
      <w:r>
        <w:t>12</w:t>
      </w:r>
      <w:r w:rsidR="00E30F2E" w:rsidRPr="00E30F2E">
        <w:rPr>
          <w:vertAlign w:val="superscript"/>
        </w:rPr>
        <w:t>th</w:t>
      </w:r>
      <w:r w:rsidR="00E30F2E">
        <w:t xml:space="preserve"> – Seniors</w:t>
      </w:r>
    </w:p>
    <w:p w:rsidR="00E30F2E" w:rsidRDefault="00E30F2E" w:rsidP="00E30F2E">
      <w:pPr>
        <w:spacing w:after="0"/>
      </w:pPr>
      <w:r>
        <w:t xml:space="preserve">    Time</w:t>
      </w:r>
      <w:r>
        <w:tab/>
      </w:r>
      <w:r>
        <w:tab/>
        <w:t xml:space="preserve">          Last Name</w:t>
      </w:r>
    </w:p>
    <w:p w:rsidR="00E30F2E" w:rsidRDefault="00E30F2E" w:rsidP="00E30F2E">
      <w:pPr>
        <w:spacing w:after="0"/>
      </w:pPr>
      <w:r>
        <w:t xml:space="preserve">  8:00 – 9:00 AM</w:t>
      </w:r>
      <w:r>
        <w:tab/>
        <w:t>A – E</w:t>
      </w:r>
    </w:p>
    <w:p w:rsidR="00E30F2E" w:rsidRDefault="00E30F2E" w:rsidP="00E30F2E">
      <w:pPr>
        <w:spacing w:after="0"/>
      </w:pPr>
      <w:r>
        <w:t xml:space="preserve">  9:00 – 10:00 AM</w:t>
      </w:r>
      <w:r>
        <w:tab/>
        <w:t>F – Lam</w:t>
      </w:r>
    </w:p>
    <w:p w:rsidR="00E30F2E" w:rsidRDefault="00E30F2E" w:rsidP="00E30F2E">
      <w:pPr>
        <w:spacing w:after="0"/>
      </w:pPr>
      <w:r>
        <w:t xml:space="preserve">10:00 – 11:00 AM </w:t>
      </w:r>
      <w:r>
        <w:tab/>
        <w:t>Le – M</w:t>
      </w:r>
    </w:p>
    <w:p w:rsidR="00E30F2E" w:rsidRDefault="00E30F2E" w:rsidP="00E30F2E">
      <w:pPr>
        <w:spacing w:after="0"/>
      </w:pPr>
      <w:r>
        <w:t>12:00 – 1:00 PM</w:t>
      </w:r>
      <w:r>
        <w:tab/>
        <w:t>All ‘N’s’</w:t>
      </w:r>
    </w:p>
    <w:p w:rsidR="00E30F2E" w:rsidRDefault="00E30F2E" w:rsidP="00E30F2E">
      <w:pPr>
        <w:spacing w:after="0"/>
      </w:pPr>
      <w:r>
        <w:t xml:space="preserve">  1:00 – 2:00 PM</w:t>
      </w:r>
      <w:r>
        <w:tab/>
        <w:t>O – S</w:t>
      </w:r>
    </w:p>
    <w:p w:rsidR="00E30F2E" w:rsidRDefault="00E30F2E" w:rsidP="00E30F2E">
      <w:pPr>
        <w:spacing w:after="0"/>
      </w:pPr>
      <w:r>
        <w:t xml:space="preserve">  2:00 – 3:00 PM</w:t>
      </w:r>
      <w:r>
        <w:tab/>
        <w:t>T – Z</w:t>
      </w:r>
    </w:p>
    <w:p w:rsidR="00E30F2E" w:rsidRDefault="00E30F2E" w:rsidP="00E30F2E">
      <w:pPr>
        <w:spacing w:after="0"/>
      </w:pPr>
    </w:p>
    <w:p w:rsidR="00E30F2E" w:rsidRDefault="00E30F2E" w:rsidP="00E30F2E">
      <w:pPr>
        <w:spacing w:after="0"/>
      </w:pPr>
    </w:p>
    <w:p w:rsidR="00E30F2E" w:rsidRDefault="00E30F2E" w:rsidP="00E30F2E">
      <w:pPr>
        <w:spacing w:after="0"/>
      </w:pPr>
      <w:r>
        <w:t>T</w:t>
      </w:r>
      <w:r w:rsidR="006B72FF">
        <w:t>hur</w:t>
      </w:r>
      <w:r>
        <w:t xml:space="preserve">sday, August </w:t>
      </w:r>
      <w:r w:rsidR="006B72FF">
        <w:t>13</w:t>
      </w:r>
      <w:r w:rsidRPr="00E30F2E">
        <w:rPr>
          <w:vertAlign w:val="superscript"/>
        </w:rPr>
        <w:t>th</w:t>
      </w:r>
      <w:r>
        <w:t xml:space="preserve"> – Juniors</w:t>
      </w:r>
    </w:p>
    <w:p w:rsidR="00E30F2E" w:rsidRDefault="00E30F2E" w:rsidP="00E30F2E">
      <w:pPr>
        <w:spacing w:after="0"/>
      </w:pPr>
      <w:r>
        <w:t xml:space="preserve">    Time</w:t>
      </w:r>
      <w:r>
        <w:tab/>
      </w:r>
      <w:r>
        <w:tab/>
        <w:t xml:space="preserve">           Last Name</w:t>
      </w:r>
    </w:p>
    <w:p w:rsidR="00E30F2E" w:rsidRDefault="00E30F2E" w:rsidP="00E30F2E">
      <w:pPr>
        <w:spacing w:after="0"/>
      </w:pPr>
      <w:r>
        <w:t xml:space="preserve">  8:00 – 9:00 AM</w:t>
      </w:r>
      <w:r>
        <w:tab/>
        <w:t>A – E</w:t>
      </w:r>
    </w:p>
    <w:p w:rsidR="00E30F2E" w:rsidRDefault="00E30F2E" w:rsidP="00E30F2E">
      <w:pPr>
        <w:spacing w:after="0"/>
      </w:pPr>
      <w:r>
        <w:t xml:space="preserve">  9:00 – 10:00 AM</w:t>
      </w:r>
      <w:r>
        <w:tab/>
        <w:t>F – Lam</w:t>
      </w:r>
    </w:p>
    <w:p w:rsidR="00E30F2E" w:rsidRDefault="00E30F2E" w:rsidP="00E30F2E">
      <w:pPr>
        <w:spacing w:after="0"/>
      </w:pPr>
      <w:r>
        <w:t xml:space="preserve">10:00 – 11:00 AM </w:t>
      </w:r>
      <w:r>
        <w:tab/>
        <w:t>Le – M</w:t>
      </w:r>
    </w:p>
    <w:p w:rsidR="00E30F2E" w:rsidRDefault="00E30F2E" w:rsidP="00E30F2E">
      <w:pPr>
        <w:spacing w:after="0"/>
      </w:pPr>
      <w:r>
        <w:t>12:00 – 1:00 PM</w:t>
      </w:r>
      <w:r>
        <w:tab/>
        <w:t>All ‘N’s’</w:t>
      </w:r>
    </w:p>
    <w:p w:rsidR="00E30F2E" w:rsidRDefault="00E30F2E" w:rsidP="00E30F2E">
      <w:pPr>
        <w:spacing w:after="0"/>
      </w:pPr>
      <w:r>
        <w:t xml:space="preserve">  1:00 – 2:00 PM</w:t>
      </w:r>
      <w:r>
        <w:tab/>
        <w:t>O – S</w:t>
      </w:r>
    </w:p>
    <w:p w:rsidR="00E30F2E" w:rsidRDefault="00E30F2E" w:rsidP="00E30F2E">
      <w:pPr>
        <w:spacing w:after="0"/>
      </w:pPr>
      <w:r>
        <w:t xml:space="preserve">  2:00 – 3:00 PM</w:t>
      </w:r>
      <w:r>
        <w:tab/>
        <w:t>T – Z</w:t>
      </w:r>
    </w:p>
    <w:p w:rsidR="00E30F2E" w:rsidRDefault="00E30F2E" w:rsidP="00E30F2E">
      <w:pPr>
        <w:spacing w:after="0"/>
      </w:pPr>
    </w:p>
    <w:p w:rsidR="00E30F2E" w:rsidRDefault="006B72FF" w:rsidP="00E30F2E">
      <w:pPr>
        <w:spacing w:after="0"/>
      </w:pPr>
      <w:r>
        <w:t>Friday</w:t>
      </w:r>
      <w:r w:rsidR="00E30F2E">
        <w:t xml:space="preserve">, August </w:t>
      </w:r>
      <w:r>
        <w:t>14</w:t>
      </w:r>
      <w:r w:rsidR="00E30F2E" w:rsidRPr="00E30F2E">
        <w:rPr>
          <w:vertAlign w:val="superscript"/>
        </w:rPr>
        <w:t>th</w:t>
      </w:r>
      <w:r w:rsidR="00E30F2E">
        <w:t xml:space="preserve"> – Sophomores </w:t>
      </w:r>
    </w:p>
    <w:p w:rsidR="00E30F2E" w:rsidRDefault="00E30F2E" w:rsidP="00E30F2E">
      <w:pPr>
        <w:spacing w:after="0"/>
      </w:pPr>
      <w:r>
        <w:t xml:space="preserve">    Time</w:t>
      </w:r>
      <w:r>
        <w:tab/>
      </w:r>
      <w:r>
        <w:tab/>
        <w:t xml:space="preserve">            Last Name</w:t>
      </w:r>
    </w:p>
    <w:p w:rsidR="00E30F2E" w:rsidRDefault="00E30F2E" w:rsidP="00E30F2E">
      <w:pPr>
        <w:spacing w:after="0"/>
      </w:pPr>
      <w:r>
        <w:t xml:space="preserve">  8:00 – 9:00 AM</w:t>
      </w:r>
      <w:r>
        <w:tab/>
        <w:t>A – Dinh</w:t>
      </w:r>
    </w:p>
    <w:p w:rsidR="00E30F2E" w:rsidRDefault="00E30F2E" w:rsidP="00E30F2E">
      <w:pPr>
        <w:spacing w:after="0"/>
      </w:pPr>
      <w:r>
        <w:t xml:space="preserve">  9:00 – 10:00 AM</w:t>
      </w:r>
      <w:r>
        <w:tab/>
        <w:t>Do – H</w:t>
      </w:r>
    </w:p>
    <w:p w:rsidR="00E30F2E" w:rsidRDefault="00E30F2E" w:rsidP="00E30F2E">
      <w:pPr>
        <w:spacing w:after="0"/>
      </w:pPr>
      <w:r>
        <w:t xml:space="preserve">10:00 – 11:00 AM </w:t>
      </w:r>
      <w:r>
        <w:tab/>
        <w:t>J - Ngo</w:t>
      </w:r>
    </w:p>
    <w:p w:rsidR="00E30F2E" w:rsidRDefault="00E30F2E" w:rsidP="00E30F2E">
      <w:pPr>
        <w:spacing w:after="0"/>
      </w:pPr>
      <w:r>
        <w:t>12:00 – 1:00 PM</w:t>
      </w:r>
      <w:r>
        <w:tab/>
        <w:t>Nguyen - O</w:t>
      </w:r>
    </w:p>
    <w:p w:rsidR="00E30F2E" w:rsidRDefault="00E30F2E" w:rsidP="00E30F2E">
      <w:pPr>
        <w:spacing w:after="0"/>
      </w:pPr>
      <w:r>
        <w:t xml:space="preserve">  1:00 – 2:00 PM</w:t>
      </w:r>
      <w:r>
        <w:tab/>
        <w:t>P - Tram</w:t>
      </w:r>
    </w:p>
    <w:p w:rsidR="00E30F2E" w:rsidRDefault="00E30F2E" w:rsidP="00E30F2E">
      <w:pPr>
        <w:spacing w:after="0"/>
      </w:pPr>
      <w:r>
        <w:t xml:space="preserve">  2:00 – 3:00 PM</w:t>
      </w:r>
      <w:r>
        <w:tab/>
        <w:t xml:space="preserve">Tran </w:t>
      </w:r>
      <w:r w:rsidR="00C44AF3">
        <w:t>–</w:t>
      </w:r>
      <w:r>
        <w:t xml:space="preserve"> Z</w:t>
      </w:r>
    </w:p>
    <w:p w:rsidR="00C44AF3" w:rsidRDefault="00C44AF3" w:rsidP="00E30F2E">
      <w:pPr>
        <w:spacing w:after="0"/>
      </w:pPr>
    </w:p>
    <w:p w:rsidR="00C44AF3" w:rsidRDefault="006B72FF" w:rsidP="00C44AF3">
      <w:pPr>
        <w:spacing w:after="0"/>
      </w:pPr>
      <w:r>
        <w:t>Mon</w:t>
      </w:r>
      <w:r w:rsidR="00C44AF3">
        <w:t>day, August 1</w:t>
      </w:r>
      <w:r>
        <w:t>7</w:t>
      </w:r>
      <w:r w:rsidR="00C44AF3" w:rsidRPr="00E30F2E">
        <w:rPr>
          <w:vertAlign w:val="superscript"/>
        </w:rPr>
        <w:t>th</w:t>
      </w:r>
      <w:r w:rsidR="00C44AF3">
        <w:t xml:space="preserve"> – Freshman Part 1</w:t>
      </w:r>
    </w:p>
    <w:p w:rsidR="00C44AF3" w:rsidRDefault="00C44AF3" w:rsidP="00C44AF3">
      <w:pPr>
        <w:spacing w:after="0"/>
      </w:pPr>
      <w:r>
        <w:t xml:space="preserve">    Time</w:t>
      </w:r>
      <w:r>
        <w:tab/>
      </w:r>
      <w:r>
        <w:tab/>
        <w:t xml:space="preserve">            Last Name</w:t>
      </w:r>
    </w:p>
    <w:p w:rsidR="00C44AF3" w:rsidRDefault="00C44AF3" w:rsidP="00C44AF3">
      <w:pPr>
        <w:spacing w:after="0"/>
      </w:pPr>
      <w:r>
        <w:t xml:space="preserve">  8:00 – 9:00 AM</w:t>
      </w:r>
      <w:r>
        <w:tab/>
        <w:t>A – Diaz</w:t>
      </w:r>
    </w:p>
    <w:p w:rsidR="00C44AF3" w:rsidRDefault="00C44AF3" w:rsidP="00C44AF3">
      <w:pPr>
        <w:spacing w:after="0"/>
      </w:pPr>
      <w:r>
        <w:t xml:space="preserve">  9:00 – 10:00 AM</w:t>
      </w:r>
      <w:r>
        <w:tab/>
        <w:t>Diep – Ho</w:t>
      </w:r>
    </w:p>
    <w:p w:rsidR="00C44AF3" w:rsidRDefault="00C44AF3" w:rsidP="00C44AF3">
      <w:pPr>
        <w:spacing w:after="0"/>
      </w:pPr>
      <w:r>
        <w:t xml:space="preserve">10:00 – 11:00 AM </w:t>
      </w:r>
      <w:r>
        <w:tab/>
        <w:t>Hoang - Ly</w:t>
      </w:r>
    </w:p>
    <w:p w:rsidR="00C44AF3" w:rsidRDefault="00C44AF3" w:rsidP="00C44AF3">
      <w:pPr>
        <w:spacing w:after="0"/>
      </w:pPr>
      <w:r>
        <w:t>12:00 – 1:00 PM</w:t>
      </w:r>
      <w:r>
        <w:tab/>
        <w:t>Maae – Nguyen, E</w:t>
      </w:r>
    </w:p>
    <w:p w:rsidR="00C44AF3" w:rsidRDefault="00C44AF3" w:rsidP="00C44AF3">
      <w:pPr>
        <w:spacing w:after="0"/>
      </w:pPr>
      <w:r>
        <w:t xml:space="preserve">  1:00 – 2:00 PM</w:t>
      </w:r>
      <w:r>
        <w:tab/>
        <w:t>Nguyen, F - O</w:t>
      </w:r>
    </w:p>
    <w:p w:rsidR="00C44AF3" w:rsidRDefault="00C44AF3" w:rsidP="00C44AF3">
      <w:pPr>
        <w:spacing w:after="0"/>
      </w:pPr>
      <w:r>
        <w:t xml:space="preserve">  2:00 – 3:00 PM</w:t>
      </w:r>
      <w:r>
        <w:tab/>
        <w:t>P – R</w:t>
      </w:r>
    </w:p>
    <w:p w:rsidR="00C44AF3" w:rsidRDefault="00C44AF3" w:rsidP="00C44AF3">
      <w:pPr>
        <w:spacing w:after="0"/>
      </w:pPr>
    </w:p>
    <w:p w:rsidR="00C44AF3" w:rsidRDefault="006B72FF" w:rsidP="00C44AF3">
      <w:pPr>
        <w:spacing w:after="0"/>
      </w:pPr>
      <w:r>
        <w:t>Tuesd</w:t>
      </w:r>
      <w:r w:rsidR="00C44AF3">
        <w:t>ay, August 1</w:t>
      </w:r>
      <w:r>
        <w:t>8</w:t>
      </w:r>
      <w:r w:rsidR="00C44AF3" w:rsidRPr="00E30F2E">
        <w:rPr>
          <w:vertAlign w:val="superscript"/>
        </w:rPr>
        <w:t>th</w:t>
      </w:r>
      <w:r w:rsidR="00C44AF3">
        <w:t xml:space="preserve"> – Freshman Part 2</w:t>
      </w:r>
    </w:p>
    <w:p w:rsidR="00C44AF3" w:rsidRDefault="00C44AF3" w:rsidP="00C44AF3">
      <w:pPr>
        <w:spacing w:after="0"/>
      </w:pPr>
      <w:r>
        <w:t xml:space="preserve">    Time</w:t>
      </w:r>
      <w:r>
        <w:tab/>
      </w:r>
      <w:r>
        <w:tab/>
        <w:t xml:space="preserve">            Last Name</w:t>
      </w:r>
    </w:p>
    <w:p w:rsidR="00C44AF3" w:rsidRDefault="00C44AF3" w:rsidP="00C44AF3">
      <w:pPr>
        <w:spacing w:after="0"/>
      </w:pPr>
      <w:r>
        <w:t xml:space="preserve">  8:00 – 9:00 AM</w:t>
      </w:r>
      <w:r>
        <w:tab/>
        <w:t>S - Tran</w:t>
      </w:r>
    </w:p>
    <w:p w:rsidR="00C44AF3" w:rsidRDefault="00C44AF3" w:rsidP="00C44AF3">
      <w:pPr>
        <w:spacing w:after="0"/>
      </w:pPr>
      <w:r>
        <w:t xml:space="preserve">  9:00 – 10:00 AM</w:t>
      </w:r>
      <w:r>
        <w:tab/>
        <w:t>Trang – Z</w:t>
      </w:r>
    </w:p>
    <w:p w:rsidR="00C44AF3" w:rsidRDefault="00C44AF3" w:rsidP="00C44AF3">
      <w:pPr>
        <w:spacing w:after="0"/>
      </w:pPr>
      <w:r>
        <w:t>10:00 – 11:30 AM</w:t>
      </w:r>
      <w:r>
        <w:tab/>
        <w:t>Make-up</w:t>
      </w:r>
    </w:p>
    <w:sectPr w:rsidR="00C44A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F2E"/>
    <w:rsid w:val="00050A18"/>
    <w:rsid w:val="003A6566"/>
    <w:rsid w:val="00611FB7"/>
    <w:rsid w:val="006B72FF"/>
    <w:rsid w:val="00B7088C"/>
    <w:rsid w:val="00C44AF3"/>
    <w:rsid w:val="00E30F2E"/>
    <w:rsid w:val="00F1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088F90-06A9-4A92-9FA6-1974463CE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2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751E26C6</Template>
  <TotalTime>1</TotalTime>
  <Pages>1</Pages>
  <Words>159</Words>
  <Characters>910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Padget</dc:creator>
  <cp:keywords/>
  <dc:description/>
  <cp:lastModifiedBy>Lori Piper</cp:lastModifiedBy>
  <cp:revision>2</cp:revision>
  <cp:lastPrinted>2020-07-30T21:36:00Z</cp:lastPrinted>
  <dcterms:created xsi:type="dcterms:W3CDTF">2020-08-03T20:25:00Z</dcterms:created>
  <dcterms:modified xsi:type="dcterms:W3CDTF">2020-08-03T20:25:00Z</dcterms:modified>
</cp:coreProperties>
</file>